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580"/>
        <w:gridCol w:w="3780"/>
      </w:tblGrid>
      <w:tr w:rsidR="00D5079B" w:rsidRPr="00950177" w14:paraId="7ACAB2F1" w14:textId="77777777" w:rsidTr="00950177">
        <w:trPr>
          <w:trHeight w:val="1008"/>
        </w:trPr>
        <w:tc>
          <w:tcPr>
            <w:tcW w:w="5580" w:type="dxa"/>
          </w:tcPr>
          <w:p w14:paraId="5B1281D5" w14:textId="77777777" w:rsidR="00D5079B" w:rsidRPr="00950177" w:rsidRDefault="00D5079B">
            <w:pPr>
              <w:spacing w:after="0" w:line="240" w:lineRule="auto"/>
            </w:pPr>
          </w:p>
        </w:tc>
        <w:tc>
          <w:tcPr>
            <w:tcW w:w="3780" w:type="dxa"/>
            <w:shd w:val="clear" w:color="auto" w:fill="000000"/>
            <w:vAlign w:val="center"/>
          </w:tcPr>
          <w:p w14:paraId="700BB16E" w14:textId="648E3873" w:rsidR="00D5079B" w:rsidRPr="00950177" w:rsidRDefault="005A70A7" w:rsidP="00B47214">
            <w:pPr>
              <w:pStyle w:val="CompanyName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5465FFB" wp14:editId="657C1714">
                  <wp:simplePos x="0" y="0"/>
                  <wp:positionH relativeFrom="margin">
                    <wp:posOffset>-30480</wp:posOffset>
                  </wp:positionH>
                  <wp:positionV relativeFrom="paragraph">
                    <wp:posOffset>9525</wp:posOffset>
                  </wp:positionV>
                  <wp:extent cx="572770" cy="548640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6E8F" w:rsidRPr="00950177">
              <w:t>Portage County</w:t>
            </w:r>
          </w:p>
          <w:p w14:paraId="0BA2ACC5" w14:textId="77777777" w:rsidR="00A26E8F" w:rsidRPr="00950177" w:rsidRDefault="00A26E8F" w:rsidP="00B47214">
            <w:pPr>
              <w:pStyle w:val="CompanyName"/>
              <w:jc w:val="right"/>
            </w:pPr>
            <w:r w:rsidRPr="00950177">
              <w:t>Sheriff’s Office</w:t>
            </w:r>
          </w:p>
        </w:tc>
      </w:tr>
    </w:tbl>
    <w:p w14:paraId="1104AD5C" w14:textId="77777777" w:rsidR="002B2DCA" w:rsidRDefault="002B2DCA" w:rsidP="00A26E8F">
      <w:pPr>
        <w:spacing w:before="240" w:after="0" w:line="240" w:lineRule="auto"/>
        <w:rPr>
          <w:rFonts w:cs="Arial"/>
          <w:bCs/>
          <w:color w:val="000000"/>
        </w:rPr>
      </w:pPr>
    </w:p>
    <w:p w14:paraId="0B04D678" w14:textId="2DF45243" w:rsidR="00CD3983" w:rsidRDefault="002B2DCA" w:rsidP="00A26E8F">
      <w:pPr>
        <w:spacing w:before="240" w:after="0" w:line="240" w:lineRule="auto"/>
        <w:rPr>
          <w:rFonts w:cs="Arial"/>
          <w:bCs/>
          <w:color w:val="000000"/>
        </w:rPr>
      </w:pPr>
      <w:r w:rsidRPr="002B2DCA">
        <w:rPr>
          <w:rFonts w:cs="Arial"/>
          <w:bCs/>
          <w:color w:val="000000"/>
        </w:rPr>
        <w:t>To: WLECHA Awards Committee</w:t>
      </w:r>
    </w:p>
    <w:p w14:paraId="4464B832" w14:textId="77777777" w:rsidR="002B2DCA" w:rsidRDefault="002B2DCA" w:rsidP="00A26E8F">
      <w:pPr>
        <w:spacing w:before="240" w:after="0" w:line="240" w:lineRule="auto"/>
        <w:rPr>
          <w:rFonts w:cs="Arial"/>
          <w:bCs/>
          <w:color w:val="000000"/>
        </w:rPr>
      </w:pPr>
    </w:p>
    <w:p w14:paraId="4B1782EF" w14:textId="7441AA46" w:rsidR="002B2DCA" w:rsidRDefault="002B2DCA" w:rsidP="00A26E8F">
      <w:pPr>
        <w:spacing w:before="240" w:after="0" w:line="240" w:lineRule="auto"/>
        <w:rPr>
          <w:rFonts w:cs="Arial"/>
          <w:bCs/>
          <w:color w:val="000000"/>
        </w:rPr>
      </w:pPr>
      <w:r w:rsidRPr="002B2DCA">
        <w:rPr>
          <w:rFonts w:cs="Arial"/>
          <w:bCs/>
          <w:color w:val="000000"/>
        </w:rPr>
        <w:t xml:space="preserve">I would like to nominate </w:t>
      </w:r>
      <w:r>
        <w:rPr>
          <w:rFonts w:cs="Arial"/>
          <w:bCs/>
          <w:color w:val="000000"/>
        </w:rPr>
        <w:t>Sgt Jeremiah Ballew</w:t>
      </w:r>
      <w:r w:rsidRPr="002B2DCA">
        <w:rPr>
          <w:rFonts w:cs="Arial"/>
          <w:bCs/>
          <w:color w:val="000000"/>
        </w:rPr>
        <w:t xml:space="preserve"> and his canine partner </w:t>
      </w:r>
      <w:r>
        <w:rPr>
          <w:rFonts w:cs="Arial"/>
          <w:bCs/>
          <w:color w:val="000000"/>
        </w:rPr>
        <w:t>Barry</w:t>
      </w:r>
      <w:r w:rsidRPr="002B2DCA">
        <w:rPr>
          <w:rFonts w:cs="Arial"/>
          <w:bCs/>
          <w:color w:val="000000"/>
        </w:rPr>
        <w:t xml:space="preserve"> for the Meritorious</w:t>
      </w:r>
      <w:r w:rsidR="00286223">
        <w:rPr>
          <w:rFonts w:cs="Arial"/>
          <w:bCs/>
          <w:color w:val="000000"/>
        </w:rPr>
        <w:t xml:space="preserve"> </w:t>
      </w:r>
      <w:r w:rsidR="00304D52">
        <w:rPr>
          <w:rFonts w:cs="Arial"/>
          <w:bCs/>
          <w:color w:val="000000"/>
        </w:rPr>
        <w:t>Track</w:t>
      </w:r>
      <w:r w:rsidRPr="002B2DCA">
        <w:rPr>
          <w:rFonts w:cs="Arial"/>
          <w:bCs/>
          <w:color w:val="000000"/>
        </w:rPr>
        <w:t xml:space="preserve"> of the Year.</w:t>
      </w:r>
      <w:r>
        <w:rPr>
          <w:rFonts w:cs="Arial"/>
          <w:bCs/>
          <w:color w:val="000000"/>
        </w:rPr>
        <w:t xml:space="preserve">  </w:t>
      </w:r>
      <w:r w:rsidRPr="002B2DCA">
        <w:rPr>
          <w:rFonts w:cs="Arial"/>
          <w:bCs/>
          <w:color w:val="000000"/>
        </w:rPr>
        <w:t>Through their involvement</w:t>
      </w:r>
      <w:r w:rsidR="00EC49F6">
        <w:rPr>
          <w:rFonts w:cs="Arial"/>
          <w:bCs/>
          <w:color w:val="000000"/>
        </w:rPr>
        <w:t>,</w:t>
      </w:r>
      <w:r>
        <w:rPr>
          <w:rFonts w:cs="Arial"/>
          <w:bCs/>
          <w:color w:val="000000"/>
        </w:rPr>
        <w:t xml:space="preserve"> a missing and endangered 6-year-old girl was located and re-united with her family, unharmed.  </w:t>
      </w:r>
      <w:r w:rsidRPr="002B2DCA">
        <w:rPr>
          <w:rFonts w:cs="Arial"/>
          <w:bCs/>
          <w:color w:val="000000"/>
        </w:rPr>
        <w:t xml:space="preserve">The suspect was </w:t>
      </w:r>
      <w:r>
        <w:rPr>
          <w:rFonts w:cs="Arial"/>
          <w:bCs/>
          <w:color w:val="000000"/>
        </w:rPr>
        <w:t>apprehended and booked into jail on a probation violation.</w:t>
      </w:r>
    </w:p>
    <w:p w14:paraId="46F500CB" w14:textId="4391DA9F" w:rsidR="002B2DCA" w:rsidRDefault="00F25E5B" w:rsidP="00A26E8F">
      <w:pPr>
        <w:spacing w:before="240" w:after="0" w:line="240" w:lineRule="auto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On Thursday, September 11, 2025, Deputies were dispatched to a residence in the Village of Almond, Portage County, to take a report for a missing 6-year-old girl.  Upon arrival, Deputies were notified that a male, known to the victim, had taken the girl from the residence.  The male suspect, who was out on parole, and a registered tier 1 sex offender, left the residence, with the girl and all communication was lost.  A statewide amber alert was issued.</w:t>
      </w:r>
    </w:p>
    <w:p w14:paraId="488160CD" w14:textId="0FEAB6BD" w:rsidR="00F25E5B" w:rsidRDefault="00F25E5B" w:rsidP="00A26E8F">
      <w:pPr>
        <w:spacing w:before="240" w:after="0" w:line="240" w:lineRule="auto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 xml:space="preserve">On September 13, 2025, Investigators were able to locate the suspect vehicle in a large, wooded area, near the Village of Almond.  Several law enforcement officers responded to the area </w:t>
      </w:r>
      <w:r w:rsidR="008C1552">
        <w:rPr>
          <w:rFonts w:cs="Arial"/>
          <w:bCs/>
          <w:color w:val="000000"/>
        </w:rPr>
        <w:t>to conduct a search of the thick woods.  Sgt. Ballew and K9 Barry were assigned to the end of the search line.</w:t>
      </w:r>
    </w:p>
    <w:p w14:paraId="03D5F4C8" w14:textId="0D26EE8A" w:rsidR="008C1552" w:rsidRDefault="008C1552" w:rsidP="00A26E8F">
      <w:pPr>
        <w:spacing w:before="240" w:after="0" w:line="240" w:lineRule="auto"/>
        <w:rPr>
          <w:rStyle w:val="Heading1Char"/>
          <w:rFonts w:ascii="Arial" w:eastAsia="Arial" w:hAnsi="Arial" w:cs="Arial"/>
          <w:b w:val="0"/>
        </w:rPr>
      </w:pPr>
      <w:r>
        <w:rPr>
          <w:rStyle w:val="Heading1Char"/>
          <w:rFonts w:ascii="Arial" w:eastAsia="Arial" w:hAnsi="Arial" w:cs="Arial"/>
          <w:b w:val="0"/>
        </w:rPr>
        <w:t>Using a cross breeze, K9 Barry began to track, and a short time later began to exhibit proximity alerts near a thick brush pile.  Sgt. Ballew recognized the cues as Barry dove into a thick brush pile.  Sgt. Ballew and K9 Barry were able to locate the missing child hidden beneath the thick brush.  The suspect was located nearby and taken into custody.</w:t>
      </w:r>
    </w:p>
    <w:p w14:paraId="56B6938A" w14:textId="13BCC6EA" w:rsidR="00EC49F6" w:rsidRDefault="00EC49F6" w:rsidP="00A26E8F">
      <w:pPr>
        <w:spacing w:before="240" w:after="0" w:line="240" w:lineRule="auto"/>
      </w:pPr>
      <w:r w:rsidRPr="00EC49F6">
        <w:rPr>
          <w:rFonts w:cs="Arial"/>
          <w:bCs/>
          <w:color w:val="000000"/>
        </w:rPr>
        <w:t xml:space="preserve">If it were not for the efforts of both </w:t>
      </w:r>
      <w:r>
        <w:rPr>
          <w:rFonts w:cs="Arial"/>
          <w:bCs/>
          <w:color w:val="000000"/>
        </w:rPr>
        <w:t>Sgt</w:t>
      </w:r>
      <w:r w:rsidR="008C1552">
        <w:rPr>
          <w:rStyle w:val="Heading1Char"/>
          <w:rFonts w:ascii="Arial" w:eastAsia="Arial" w:hAnsi="Arial" w:cs="Arial"/>
          <w:b w:val="0"/>
        </w:rPr>
        <w:t xml:space="preserve">. Ballew and K9 Barry’s extensive training, teamwork and abilities, the missing girl </w:t>
      </w:r>
      <w:r>
        <w:rPr>
          <w:rStyle w:val="Heading1Char"/>
          <w:rFonts w:ascii="Arial" w:eastAsia="Arial" w:hAnsi="Arial" w:cs="Arial"/>
          <w:b w:val="0"/>
        </w:rPr>
        <w:t>would not have been</w:t>
      </w:r>
      <w:r w:rsidR="008C1552">
        <w:rPr>
          <w:rStyle w:val="Heading1Char"/>
          <w:rFonts w:ascii="Arial" w:eastAsia="Arial" w:hAnsi="Arial" w:cs="Arial"/>
          <w:b w:val="0"/>
        </w:rPr>
        <w:t xml:space="preserve"> reunited with her family</w:t>
      </w:r>
      <w:r>
        <w:rPr>
          <w:rStyle w:val="Heading1Char"/>
          <w:rFonts w:ascii="Arial" w:eastAsia="Arial" w:hAnsi="Arial" w:cs="Arial"/>
          <w:b w:val="0"/>
        </w:rPr>
        <w:t xml:space="preserve">, </w:t>
      </w:r>
      <w:r w:rsidR="008C1552">
        <w:rPr>
          <w:rStyle w:val="Heading1Char"/>
          <w:rFonts w:ascii="Arial" w:eastAsia="Arial" w:hAnsi="Arial" w:cs="Arial"/>
          <w:b w:val="0"/>
        </w:rPr>
        <w:t xml:space="preserve">and </w:t>
      </w:r>
      <w:r>
        <w:rPr>
          <w:rStyle w:val="Heading1Char"/>
          <w:rFonts w:ascii="Arial" w:eastAsia="Arial" w:hAnsi="Arial" w:cs="Arial"/>
          <w:b w:val="0"/>
        </w:rPr>
        <w:t>her abductor not captured and taken into custody.  Their conduct reflects the highest of credit upon themselves, and the Stevens Point Police Department.</w:t>
      </w:r>
      <w:r w:rsidRPr="00EC49F6">
        <w:t xml:space="preserve"> </w:t>
      </w:r>
    </w:p>
    <w:p w14:paraId="099A904C" w14:textId="12F5EEEF" w:rsidR="00EC49F6" w:rsidRDefault="00EC49F6" w:rsidP="00A26E8F">
      <w:pPr>
        <w:spacing w:before="240" w:after="0" w:line="240" w:lineRule="auto"/>
        <w:rPr>
          <w:rFonts w:cs="Arial"/>
          <w:bCs/>
          <w:color w:val="000000"/>
        </w:rPr>
      </w:pPr>
      <w:r w:rsidRPr="00EC49F6">
        <w:rPr>
          <w:rFonts w:cs="Arial"/>
          <w:bCs/>
          <w:color w:val="000000"/>
        </w:rPr>
        <w:t xml:space="preserve">I ask that you nominate </w:t>
      </w:r>
      <w:r>
        <w:rPr>
          <w:rFonts w:cs="Arial"/>
          <w:bCs/>
          <w:color w:val="000000"/>
        </w:rPr>
        <w:t>Sgt. Jeremiah Ballew</w:t>
      </w:r>
      <w:r w:rsidRPr="00EC49F6">
        <w:rPr>
          <w:rFonts w:cs="Arial"/>
          <w:bCs/>
          <w:color w:val="000000"/>
        </w:rPr>
        <w:t xml:space="preserve"> and Canine </w:t>
      </w:r>
      <w:r>
        <w:rPr>
          <w:rFonts w:cs="Arial"/>
          <w:bCs/>
          <w:color w:val="000000"/>
        </w:rPr>
        <w:t>Barry</w:t>
      </w:r>
      <w:r w:rsidRPr="00EC49F6">
        <w:rPr>
          <w:rFonts w:cs="Arial"/>
          <w:bCs/>
          <w:color w:val="000000"/>
        </w:rPr>
        <w:t xml:space="preserve"> for the Meritorious</w:t>
      </w:r>
      <w:r w:rsidR="003039F7">
        <w:rPr>
          <w:rFonts w:cs="Arial"/>
          <w:bCs/>
          <w:color w:val="000000"/>
        </w:rPr>
        <w:t xml:space="preserve"> </w:t>
      </w:r>
      <w:r w:rsidR="00304D52">
        <w:rPr>
          <w:rFonts w:cs="Arial"/>
          <w:bCs/>
          <w:color w:val="000000"/>
        </w:rPr>
        <w:t>Track</w:t>
      </w:r>
      <w:r>
        <w:rPr>
          <w:rFonts w:cs="Arial"/>
          <w:bCs/>
          <w:color w:val="000000"/>
        </w:rPr>
        <w:t xml:space="preserve"> of the Year.</w:t>
      </w:r>
    </w:p>
    <w:p w14:paraId="6D6DF2F7" w14:textId="1AC83A87" w:rsidR="00EC49F6" w:rsidRDefault="00EC49F6" w:rsidP="00A26E8F">
      <w:pPr>
        <w:spacing w:before="240" w:after="0" w:line="240" w:lineRule="auto"/>
        <w:rPr>
          <w:rFonts w:cs="Arial"/>
          <w:bCs/>
          <w:color w:val="000000"/>
        </w:rPr>
      </w:pPr>
      <w:r w:rsidRPr="00EC49F6">
        <w:rPr>
          <w:rFonts w:cs="Arial"/>
          <w:bCs/>
          <w:color w:val="000000"/>
        </w:rPr>
        <w:t>Thank you for your consideration</w:t>
      </w:r>
      <w:r>
        <w:rPr>
          <w:rFonts w:cs="Arial"/>
          <w:bCs/>
          <w:color w:val="000000"/>
        </w:rPr>
        <w:t>,</w:t>
      </w:r>
    </w:p>
    <w:p w14:paraId="4211366D" w14:textId="77777777" w:rsidR="00EC49F6" w:rsidRDefault="00EC49F6" w:rsidP="00A26E8F">
      <w:pPr>
        <w:spacing w:before="240" w:after="0" w:line="240" w:lineRule="auto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Deputy Jeff Sadlemyer</w:t>
      </w:r>
    </w:p>
    <w:p w14:paraId="134344C5" w14:textId="77777777" w:rsidR="00EC49F6" w:rsidRDefault="00EC49F6" w:rsidP="00A26E8F">
      <w:pPr>
        <w:spacing w:before="240" w:after="0" w:line="240" w:lineRule="auto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Portage County Sheriff’s Office</w:t>
      </w:r>
    </w:p>
    <w:p w14:paraId="37C7DD7E" w14:textId="0283FBF2" w:rsidR="008C1552" w:rsidRDefault="00EC49F6" w:rsidP="00A26E8F">
      <w:pPr>
        <w:spacing w:before="240" w:after="0" w:line="240" w:lineRule="auto"/>
        <w:rPr>
          <w:rStyle w:val="Heading1Char"/>
          <w:rFonts w:ascii="Arial" w:eastAsia="Arial" w:hAnsi="Arial" w:cs="Arial"/>
          <w:b w:val="0"/>
        </w:rPr>
      </w:pPr>
      <w:r>
        <w:rPr>
          <w:rFonts w:cs="Arial"/>
          <w:bCs/>
          <w:color w:val="000000"/>
        </w:rPr>
        <w:t>Portage County, WI</w:t>
      </w:r>
    </w:p>
    <w:p w14:paraId="1FCEE1AF" w14:textId="77777777" w:rsidR="00EC49F6" w:rsidRDefault="00EC49F6" w:rsidP="00A26E8F">
      <w:pPr>
        <w:spacing w:before="240" w:after="0" w:line="240" w:lineRule="auto"/>
        <w:rPr>
          <w:rStyle w:val="Heading1Char"/>
          <w:rFonts w:ascii="Arial" w:eastAsia="Arial" w:hAnsi="Arial" w:cs="Arial"/>
          <w:b w:val="0"/>
        </w:rPr>
      </w:pPr>
    </w:p>
    <w:p w14:paraId="65BCBFED" w14:textId="77777777" w:rsidR="00CD3983" w:rsidRPr="00950177" w:rsidRDefault="00CD3983" w:rsidP="00A26E8F">
      <w:pPr>
        <w:spacing w:before="240" w:after="0" w:line="240" w:lineRule="auto"/>
        <w:rPr>
          <w:rStyle w:val="Heading1Char"/>
          <w:rFonts w:ascii="Arial" w:eastAsia="Arial" w:hAnsi="Arial" w:cs="Arial"/>
          <w:b w:val="0"/>
        </w:rPr>
      </w:pPr>
    </w:p>
    <w:sectPr w:rsidR="00CD3983" w:rsidRPr="00950177" w:rsidSect="00A26E8F">
      <w:footerReference w:type="default" r:id="rId8"/>
      <w:pgSz w:w="12240" w:h="15840"/>
      <w:pgMar w:top="99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FA94" w14:textId="77777777" w:rsidR="007E4914" w:rsidRDefault="007E4914">
      <w:pPr>
        <w:spacing w:after="0" w:line="240" w:lineRule="auto"/>
      </w:pPr>
      <w:r>
        <w:separator/>
      </w:r>
    </w:p>
  </w:endnote>
  <w:endnote w:type="continuationSeparator" w:id="0">
    <w:p w14:paraId="5038DDE0" w14:textId="77777777" w:rsidR="007E4914" w:rsidRDefault="007E4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B509" w14:textId="77777777" w:rsidR="00D5079B" w:rsidRDefault="0037035C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E643F" w14:textId="77777777" w:rsidR="007E4914" w:rsidRDefault="007E4914">
      <w:pPr>
        <w:spacing w:after="0" w:line="240" w:lineRule="auto"/>
      </w:pPr>
      <w:r>
        <w:separator/>
      </w:r>
    </w:p>
  </w:footnote>
  <w:footnote w:type="continuationSeparator" w:id="0">
    <w:p w14:paraId="40DBB3C0" w14:textId="77777777" w:rsidR="007E4914" w:rsidRDefault="007E4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83"/>
    <w:rsid w:val="00056BBA"/>
    <w:rsid w:val="001B72B2"/>
    <w:rsid w:val="001F2100"/>
    <w:rsid w:val="00286223"/>
    <w:rsid w:val="002B2DCA"/>
    <w:rsid w:val="002E1A79"/>
    <w:rsid w:val="003039F7"/>
    <w:rsid w:val="00304D52"/>
    <w:rsid w:val="0037035C"/>
    <w:rsid w:val="005A70A7"/>
    <w:rsid w:val="007E4914"/>
    <w:rsid w:val="008A1572"/>
    <w:rsid w:val="008C1552"/>
    <w:rsid w:val="00950177"/>
    <w:rsid w:val="009D4F2A"/>
    <w:rsid w:val="00A26E8F"/>
    <w:rsid w:val="00B47214"/>
    <w:rsid w:val="00C4482C"/>
    <w:rsid w:val="00CD3983"/>
    <w:rsid w:val="00D30F79"/>
    <w:rsid w:val="00D42EF7"/>
    <w:rsid w:val="00D5079B"/>
    <w:rsid w:val="00D75D00"/>
    <w:rsid w:val="00E52D43"/>
    <w:rsid w:val="00E90924"/>
    <w:rsid w:val="00E9262D"/>
    <w:rsid w:val="00EC49F6"/>
    <w:rsid w:val="00F25E5B"/>
    <w:rsid w:val="00F27311"/>
    <w:rsid w:val="00FA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A73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Black" w:eastAsia="Times New Roman" w:hAnsi="Arial Black"/>
      <w:b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pPr>
      <w:keepNext/>
      <w:keepLines/>
      <w:outlineLvl w:val="1"/>
    </w:pPr>
    <w:rPr>
      <w:rFonts w:ascii="Arial Black" w:eastAsia="Times New Roman" w:hAnsi="Arial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Pr>
      <w:rFonts w:ascii="Arial Black" w:eastAsia="Times New Roman" w:hAnsi="Arial Black" w:cs="Times New Roman"/>
      <w:b/>
      <w:bCs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CompanyName">
    <w:name w:val="Company Name"/>
    <w:basedOn w:val="Normal"/>
    <w:qFormat/>
    <w:pPr>
      <w:spacing w:after="0" w:line="240" w:lineRule="auto"/>
      <w:jc w:val="center"/>
    </w:pPr>
    <w:rPr>
      <w:rFonts w:ascii="Arial Black" w:eastAsia="Times New Roman" w:hAnsi="Arial Black"/>
      <w:b/>
      <w:bCs/>
      <w:color w:val="FFFFFF"/>
      <w:spacing w:val="-15"/>
      <w:sz w:val="32"/>
    </w:rPr>
  </w:style>
  <w:style w:type="paragraph" w:styleId="Title">
    <w:name w:val="Title"/>
    <w:basedOn w:val="Normal"/>
    <w:next w:val="Normal"/>
    <w:qFormat/>
    <w:pPr>
      <w:spacing w:after="300" w:line="240" w:lineRule="auto"/>
      <w:ind w:left="-720"/>
      <w:contextualSpacing/>
    </w:pPr>
    <w:rPr>
      <w:rFonts w:ascii="Arial Black" w:eastAsia="Times New Roman" w:hAnsi="Arial Black"/>
      <w:b/>
      <w:bCs/>
      <w:color w:val="000000"/>
      <w:spacing w:val="5"/>
      <w:kern w:val="28"/>
      <w:sz w:val="96"/>
      <w:szCs w:val="9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1Char">
    <w:name w:val="Heading 1 Char"/>
    <w:link w:val="Heading1"/>
    <w:uiPriority w:val="9"/>
    <w:rPr>
      <w:rFonts w:ascii="Arial Black" w:eastAsia="Times New Roman" w:hAnsi="Arial Black" w:cs="Times New Roman"/>
      <w:b/>
      <w:bCs/>
      <w:color w:val="000000"/>
    </w:rPr>
  </w:style>
  <w:style w:type="character" w:styleId="PlaceholderText">
    <w:name w:val="Placeholder Tex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dlemyj\OneDrive%20-%20Portage%20County\Desktop\Professional%20Memo%20with%20Star%20(20170825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CDB7E72-433B-4B44-9311-2C06B3247C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 with Star (20170825)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2025-11-28T22:14:00Z</dcterms:created>
  <dcterms:modified xsi:type="dcterms:W3CDTF">2025-11-29T01:59:00Z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TC034649189991</vt:lpwstr>
  </property>
</Properties>
</file>